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8EB5C" w14:textId="16A0720D" w:rsidR="00FD50C2" w:rsidRPr="00B27354" w:rsidRDefault="00FD50C2" w:rsidP="00FD50C2">
      <w:pPr>
        <w:jc w:val="center"/>
        <w:rPr>
          <w:rFonts w:ascii="Calibri" w:hAnsi="Calibri" w:cs="Calibri"/>
          <w:b/>
          <w:bCs/>
          <w:sz w:val="22"/>
          <w:szCs w:val="22"/>
          <w:rtl/>
        </w:rPr>
      </w:pPr>
      <w:r w:rsidRPr="00B27354">
        <w:rPr>
          <w:rFonts w:ascii="Calibri" w:hAnsi="Calibri" w:cs="Calibri"/>
          <w:b/>
          <w:bCs/>
          <w:sz w:val="22"/>
          <w:szCs w:val="22"/>
          <w:rtl/>
        </w:rPr>
        <w:t>מפתח התשובות לטו</w:t>
      </w:r>
      <w:r w:rsidR="008A48B7">
        <w:rPr>
          <w:rFonts w:ascii="Calibri" w:hAnsi="Calibri" w:cs="Calibri" w:hint="cs"/>
          <w:b/>
          <w:bCs/>
          <w:sz w:val="22"/>
          <w:szCs w:val="22"/>
          <w:rtl/>
        </w:rPr>
        <w:t>ר בודד</w:t>
      </w:r>
    </w:p>
    <w:p w14:paraId="2549E9C3" w14:textId="5B5B924F" w:rsidR="00FD50C2" w:rsidRPr="00B27354" w:rsidRDefault="00FD50C2" w:rsidP="00FD50C2">
      <w:pPr>
        <w:rPr>
          <w:rFonts w:ascii="Calibri" w:hAnsi="Calibri" w:cs="Calibri"/>
          <w:sz w:val="22"/>
          <w:szCs w:val="22"/>
          <w:rtl/>
        </w:rPr>
      </w:pPr>
      <w:r w:rsidRPr="00B27354">
        <w:rPr>
          <w:rFonts w:ascii="Calibri" w:hAnsi="Calibri" w:cs="Calibri"/>
          <w:sz w:val="22"/>
          <w:szCs w:val="22"/>
          <w:rtl/>
        </w:rPr>
        <w:t>יש לשלוח את מפתח תשובות</w:t>
      </w:r>
      <w:r w:rsidR="000F1A23">
        <w:rPr>
          <w:rFonts w:ascii="Calibri" w:hAnsi="Calibri" w:cs="Calibri" w:hint="cs"/>
          <w:sz w:val="22"/>
          <w:szCs w:val="22"/>
          <w:rtl/>
        </w:rPr>
        <w:t xml:space="preserve"> לפי התבנית מטה לכל טור בנפרד,</w:t>
      </w:r>
      <w:r w:rsidRPr="00B27354">
        <w:rPr>
          <w:rFonts w:ascii="Calibri" w:hAnsi="Calibri" w:cs="Calibri"/>
          <w:sz w:val="22"/>
          <w:szCs w:val="22"/>
          <w:rtl/>
        </w:rPr>
        <w:t xml:space="preserve"> כקובץ </w:t>
      </w:r>
      <w:r w:rsidRPr="00B27354">
        <w:rPr>
          <w:rFonts w:ascii="Calibri" w:hAnsi="Calibri" w:cs="Calibri"/>
          <w:sz w:val="22"/>
          <w:szCs w:val="22"/>
        </w:rPr>
        <w:t>word</w:t>
      </w:r>
      <w:r w:rsidR="008A48B7">
        <w:rPr>
          <w:rFonts w:ascii="Calibri" w:hAnsi="Calibri" w:cs="Calibri" w:hint="cs"/>
          <w:sz w:val="22"/>
          <w:szCs w:val="22"/>
          <w:rtl/>
        </w:rPr>
        <w:t xml:space="preserve">, </w:t>
      </w:r>
      <w:r w:rsidRPr="00B27354">
        <w:rPr>
          <w:rFonts w:ascii="Calibri" w:hAnsi="Calibri" w:cs="Calibri"/>
          <w:sz w:val="22"/>
          <w:szCs w:val="22"/>
          <w:rtl/>
        </w:rPr>
        <w:t xml:space="preserve">לכתובת הדוא״ל </w:t>
      </w:r>
      <w:hyperlink r:id="rId7" w:history="1">
        <w:r w:rsidRPr="00B27354">
          <w:rPr>
            <w:rStyle w:val="Hyperlink"/>
            <w:rFonts w:ascii="Calibri" w:hAnsi="Calibri" w:cs="Calibri"/>
            <w:sz w:val="22"/>
            <w:szCs w:val="22"/>
          </w:rPr>
          <w:t>checkexam@technion.ac.il</w:t>
        </w:r>
      </w:hyperlink>
      <w:r w:rsidR="002675ED">
        <w:rPr>
          <w:rFonts w:ascii="Calibri" w:hAnsi="Calibri" w:cs="Calibri" w:hint="cs"/>
          <w:sz w:val="22"/>
          <w:szCs w:val="22"/>
          <w:rtl/>
        </w:rPr>
        <w:t>.</w:t>
      </w:r>
    </w:p>
    <w:p w14:paraId="725E113C" w14:textId="77777777" w:rsidR="00103AEA" w:rsidRPr="00103AEA" w:rsidRDefault="00103AEA" w:rsidP="00103AEA">
      <w:pPr>
        <w:pStyle w:val="ListParagraph"/>
        <w:numPr>
          <w:ilvl w:val="0"/>
          <w:numId w:val="14"/>
        </w:numPr>
        <w:spacing w:after="240" w:line="360" w:lineRule="auto"/>
        <w:rPr>
          <w:rFonts w:ascii="Calibri" w:hAnsi="Calibri" w:cs="Calibri"/>
          <w:sz w:val="22"/>
          <w:szCs w:val="22"/>
          <w:rtl/>
        </w:rPr>
      </w:pPr>
      <w:r w:rsidRPr="00103AEA">
        <w:rPr>
          <w:rFonts w:ascii="Calibri" w:hAnsi="Calibri" w:cs="Calibri"/>
          <w:sz w:val="22"/>
          <w:szCs w:val="22"/>
        </w:rPr>
        <w:t>Corr</w:t>
      </w:r>
      <w:r w:rsidRPr="00103AEA">
        <w:rPr>
          <w:rFonts w:ascii="Calibri" w:hAnsi="Calibri" w:cs="Calibri" w:hint="cs"/>
          <w:sz w:val="22"/>
          <w:szCs w:val="22"/>
          <w:rtl/>
        </w:rPr>
        <w:t xml:space="preserve"> - </w:t>
      </w:r>
      <w:r w:rsidRPr="00103AEA">
        <w:rPr>
          <w:rFonts w:ascii="Calibri" w:hAnsi="Calibri" w:cs="Calibri"/>
          <w:sz w:val="22"/>
          <w:szCs w:val="22"/>
          <w:rtl/>
        </w:rPr>
        <w:t>התשובה הנכונה לשאלה</w:t>
      </w:r>
    </w:p>
    <w:p w14:paraId="1F99A04E" w14:textId="7B358E66" w:rsidR="00FD50C2" w:rsidRPr="00F8451F" w:rsidRDefault="00103AEA" w:rsidP="00F8451F">
      <w:pPr>
        <w:pStyle w:val="ListParagraph"/>
        <w:numPr>
          <w:ilvl w:val="0"/>
          <w:numId w:val="14"/>
        </w:numPr>
        <w:spacing w:after="240" w:line="360" w:lineRule="auto"/>
        <w:rPr>
          <w:rFonts w:ascii="Calibri" w:hAnsi="Calibri" w:cs="Calibri"/>
          <w:sz w:val="22"/>
          <w:szCs w:val="22"/>
          <w:rtl/>
        </w:rPr>
      </w:pPr>
      <w:proofErr w:type="spellStart"/>
      <w:proofErr w:type="gramStart"/>
      <w:r w:rsidRPr="00103AEA">
        <w:rPr>
          <w:rFonts w:ascii="Calibri" w:hAnsi="Calibri" w:cs="Calibri"/>
          <w:sz w:val="22"/>
          <w:szCs w:val="22"/>
        </w:rPr>
        <w:t>numAns</w:t>
      </w:r>
      <w:proofErr w:type="spellEnd"/>
      <w:r w:rsidRPr="00103AEA">
        <w:rPr>
          <w:rFonts w:ascii="Calibri" w:hAnsi="Calibri" w:cs="Calibri"/>
          <w:sz w:val="22"/>
          <w:szCs w:val="22"/>
        </w:rPr>
        <w:t xml:space="preserve"> </w:t>
      </w:r>
      <w:r w:rsidRPr="00103AEA">
        <w:rPr>
          <w:rFonts w:ascii="Calibri" w:hAnsi="Calibri" w:cs="Calibri" w:hint="cs"/>
          <w:sz w:val="22"/>
          <w:szCs w:val="22"/>
          <w:rtl/>
        </w:rPr>
        <w:t xml:space="preserve"> -</w:t>
      </w:r>
      <w:proofErr w:type="gramEnd"/>
      <w:r w:rsidRPr="00103AEA">
        <w:rPr>
          <w:rFonts w:ascii="Calibri" w:hAnsi="Calibri" w:cs="Calibri" w:hint="cs"/>
          <w:sz w:val="22"/>
          <w:szCs w:val="22"/>
          <w:rtl/>
        </w:rPr>
        <w:t xml:space="preserve"> </w:t>
      </w:r>
      <w:r w:rsidRPr="00103AEA">
        <w:rPr>
          <w:rFonts w:ascii="Calibri" w:hAnsi="Calibri" w:cs="Calibri"/>
          <w:sz w:val="22"/>
          <w:szCs w:val="22"/>
          <w:rtl/>
        </w:rPr>
        <w:t>מספר</w:t>
      </w:r>
      <w:r>
        <w:rPr>
          <w:rFonts w:ascii="Calibri" w:hAnsi="Calibri" w:cs="Calibri" w:hint="cs"/>
          <w:sz w:val="22"/>
          <w:szCs w:val="22"/>
          <w:rtl/>
        </w:rPr>
        <w:t xml:space="preserve"> </w:t>
      </w:r>
      <w:r w:rsidRPr="00103AEA">
        <w:rPr>
          <w:rFonts w:ascii="Calibri" w:hAnsi="Calibri" w:cs="Calibri"/>
          <w:sz w:val="22"/>
          <w:szCs w:val="22"/>
          <w:rtl/>
        </w:rPr>
        <w:t>תשובות</w:t>
      </w:r>
      <w:r w:rsidR="00F8451F">
        <w:rPr>
          <w:rFonts w:ascii="Calibri" w:hAnsi="Calibri" w:cs="Calibri" w:hint="cs"/>
          <w:sz w:val="22"/>
          <w:szCs w:val="22"/>
          <w:rtl/>
        </w:rPr>
        <w:t xml:space="preserve"> מקסימלי</w:t>
      </w:r>
      <w:r w:rsidRPr="00103AEA">
        <w:rPr>
          <w:rFonts w:ascii="Calibri" w:hAnsi="Calibri" w:cs="Calibri"/>
          <w:sz w:val="22"/>
          <w:szCs w:val="22"/>
          <w:rtl/>
        </w:rPr>
        <w:t xml:space="preserve"> </w:t>
      </w:r>
      <w:r w:rsidR="00F8451F">
        <w:rPr>
          <w:rFonts w:ascii="Calibri" w:hAnsi="Calibri" w:cs="Calibri" w:hint="cs"/>
          <w:sz w:val="22"/>
          <w:szCs w:val="22"/>
          <w:rtl/>
        </w:rPr>
        <w:t xml:space="preserve">לשאלה </w:t>
      </w:r>
      <w:r>
        <w:rPr>
          <w:rFonts w:ascii="Calibri" w:hAnsi="Calibri" w:cs="Calibri" w:hint="cs"/>
          <w:sz w:val="22"/>
          <w:szCs w:val="22"/>
          <w:rtl/>
        </w:rPr>
        <w:t>במבחן</w:t>
      </w:r>
    </w:p>
    <w:tbl>
      <w:tblPr>
        <w:tblStyle w:val="TableGrid"/>
        <w:tblW w:w="31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22"/>
        <w:gridCol w:w="992"/>
        <w:gridCol w:w="1276"/>
      </w:tblGrid>
      <w:tr w:rsidR="00FD50C2" w:rsidRPr="00B27354" w14:paraId="3B2F280C" w14:textId="77777777" w:rsidTr="00FD50C2">
        <w:trPr>
          <w:trHeight w:val="479"/>
        </w:trPr>
        <w:tc>
          <w:tcPr>
            <w:tcW w:w="922" w:type="dxa"/>
          </w:tcPr>
          <w:p w14:paraId="63A7883B" w14:textId="67320700" w:rsidR="00FD50C2" w:rsidRPr="00B27354" w:rsidRDefault="00FD50C2" w:rsidP="00610DB9">
            <w:pPr>
              <w:bidi w:val="0"/>
              <w:spacing w:line="276" w:lineRule="auto"/>
              <w:jc w:val="both"/>
              <w:rPr>
                <w:rFonts w:cs="Calibr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92" w:type="dxa"/>
          </w:tcPr>
          <w:p w14:paraId="4E73CAA0" w14:textId="77777777" w:rsidR="00FD50C2" w:rsidRPr="00B27354" w:rsidRDefault="00FD50C2" w:rsidP="00610DB9">
            <w:pPr>
              <w:bidi w:val="0"/>
              <w:spacing w:line="276" w:lineRule="auto"/>
              <w:jc w:val="both"/>
              <w:rPr>
                <w:rFonts w:cs="Calibri"/>
                <w:color w:val="FF0000"/>
                <w:sz w:val="22"/>
                <w:szCs w:val="22"/>
              </w:rPr>
            </w:pPr>
            <w:r w:rsidRPr="00B27354">
              <w:rPr>
                <w:rFonts w:cs="Calibri"/>
                <w:color w:val="FF0000"/>
                <w:sz w:val="22"/>
                <w:szCs w:val="22"/>
              </w:rPr>
              <w:t>Corr</w:t>
            </w:r>
          </w:p>
        </w:tc>
        <w:tc>
          <w:tcPr>
            <w:tcW w:w="1276" w:type="dxa"/>
          </w:tcPr>
          <w:p w14:paraId="4B313E48" w14:textId="77777777" w:rsidR="00FD50C2" w:rsidRPr="00B27354" w:rsidRDefault="00FD50C2" w:rsidP="00610DB9">
            <w:pPr>
              <w:bidi w:val="0"/>
              <w:spacing w:line="276" w:lineRule="auto"/>
              <w:ind w:left="30"/>
              <w:jc w:val="both"/>
              <w:rPr>
                <w:rFonts w:cs="Calibri"/>
                <w:color w:val="FF0000"/>
                <w:sz w:val="22"/>
                <w:szCs w:val="22"/>
              </w:rPr>
            </w:pPr>
            <w:proofErr w:type="spellStart"/>
            <w:r w:rsidRPr="00B27354">
              <w:rPr>
                <w:rFonts w:cs="Calibri"/>
                <w:color w:val="FF0000"/>
                <w:sz w:val="22"/>
                <w:szCs w:val="22"/>
              </w:rPr>
              <w:t>numAns</w:t>
            </w:r>
            <w:proofErr w:type="spellEnd"/>
          </w:p>
        </w:tc>
      </w:tr>
      <w:tr w:rsidR="00FD50C2" w:rsidRPr="00B27354" w14:paraId="4AECCE22" w14:textId="77777777" w:rsidTr="00FD50C2">
        <w:tc>
          <w:tcPr>
            <w:tcW w:w="922" w:type="dxa"/>
          </w:tcPr>
          <w:p w14:paraId="1B2030AC" w14:textId="77777777" w:rsidR="00FD50C2" w:rsidRPr="00B27354" w:rsidRDefault="00FD50C2" w:rsidP="00610DB9">
            <w:pPr>
              <w:bidi w:val="0"/>
              <w:spacing w:line="276" w:lineRule="auto"/>
              <w:jc w:val="both"/>
              <w:rPr>
                <w:rFonts w:cs="Calibri"/>
                <w:sz w:val="22"/>
                <w:szCs w:val="22"/>
                <w:rtl/>
              </w:rPr>
            </w:pPr>
            <w:r w:rsidRPr="00B27354">
              <w:rPr>
                <w:rFonts w:cs="Calibri"/>
                <w:color w:val="FF0000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14:paraId="66C55149" w14:textId="77777777" w:rsidR="00FD50C2" w:rsidRPr="00B27354" w:rsidRDefault="00FD50C2" w:rsidP="00610DB9">
            <w:pPr>
              <w:bidi w:val="0"/>
              <w:spacing w:line="276" w:lineRule="auto"/>
              <w:jc w:val="center"/>
              <w:rPr>
                <w:rFonts w:cs="Calibri"/>
                <w:sz w:val="22"/>
                <w:szCs w:val="22"/>
                <w:rtl/>
              </w:rPr>
            </w:pPr>
          </w:p>
        </w:tc>
        <w:tc>
          <w:tcPr>
            <w:tcW w:w="1276" w:type="dxa"/>
          </w:tcPr>
          <w:p w14:paraId="3ACC4E83" w14:textId="77777777" w:rsidR="00FD50C2" w:rsidRPr="00B27354" w:rsidRDefault="00FD50C2" w:rsidP="00610DB9">
            <w:pPr>
              <w:bidi w:val="0"/>
              <w:spacing w:line="276" w:lineRule="auto"/>
              <w:ind w:left="34"/>
              <w:jc w:val="center"/>
              <w:rPr>
                <w:rFonts w:cs="Calibri"/>
                <w:sz w:val="22"/>
                <w:szCs w:val="22"/>
                <w:rtl/>
              </w:rPr>
            </w:pPr>
          </w:p>
        </w:tc>
      </w:tr>
      <w:tr w:rsidR="00FD50C2" w:rsidRPr="00B27354" w14:paraId="27448F49" w14:textId="77777777" w:rsidTr="00FD50C2">
        <w:tc>
          <w:tcPr>
            <w:tcW w:w="922" w:type="dxa"/>
          </w:tcPr>
          <w:p w14:paraId="79ACC052" w14:textId="77777777" w:rsidR="00FD50C2" w:rsidRPr="00B27354" w:rsidRDefault="00FD50C2" w:rsidP="00610DB9">
            <w:pPr>
              <w:bidi w:val="0"/>
              <w:spacing w:line="276" w:lineRule="auto"/>
              <w:jc w:val="both"/>
              <w:rPr>
                <w:rFonts w:cs="Calibri"/>
                <w:color w:val="FF0000"/>
                <w:sz w:val="22"/>
                <w:szCs w:val="22"/>
                <w:rtl/>
              </w:rPr>
            </w:pPr>
            <w:r w:rsidRPr="00B27354">
              <w:rPr>
                <w:rFonts w:cs="Calibri"/>
                <w:color w:val="FF0000"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14:paraId="250C6737" w14:textId="77777777" w:rsidR="00FD50C2" w:rsidRPr="00B27354" w:rsidRDefault="00FD50C2" w:rsidP="00610DB9">
            <w:pPr>
              <w:bidi w:val="0"/>
              <w:spacing w:line="276" w:lineRule="auto"/>
              <w:jc w:val="center"/>
              <w:rPr>
                <w:rFonts w:cs="Calibri"/>
                <w:sz w:val="22"/>
                <w:szCs w:val="22"/>
                <w:rtl/>
              </w:rPr>
            </w:pPr>
          </w:p>
        </w:tc>
        <w:tc>
          <w:tcPr>
            <w:tcW w:w="1276" w:type="dxa"/>
          </w:tcPr>
          <w:p w14:paraId="67E069B7" w14:textId="77777777" w:rsidR="00FD50C2" w:rsidRPr="00B27354" w:rsidRDefault="00FD50C2" w:rsidP="00610DB9">
            <w:pPr>
              <w:bidi w:val="0"/>
              <w:spacing w:line="276" w:lineRule="auto"/>
              <w:ind w:left="34"/>
              <w:jc w:val="center"/>
              <w:rPr>
                <w:rFonts w:cs="Calibri"/>
                <w:sz w:val="22"/>
                <w:szCs w:val="22"/>
                <w:rtl/>
              </w:rPr>
            </w:pPr>
          </w:p>
        </w:tc>
      </w:tr>
      <w:tr w:rsidR="00FD50C2" w:rsidRPr="00B27354" w14:paraId="79366D64" w14:textId="77777777" w:rsidTr="00FD50C2">
        <w:tc>
          <w:tcPr>
            <w:tcW w:w="922" w:type="dxa"/>
          </w:tcPr>
          <w:p w14:paraId="0C39BC63" w14:textId="77777777" w:rsidR="00FD50C2" w:rsidRPr="00B27354" w:rsidRDefault="00FD50C2" w:rsidP="00610DB9">
            <w:pPr>
              <w:bidi w:val="0"/>
              <w:spacing w:line="276" w:lineRule="auto"/>
              <w:jc w:val="both"/>
              <w:rPr>
                <w:rFonts w:cs="Calibri"/>
                <w:color w:val="FF0000"/>
                <w:sz w:val="22"/>
                <w:szCs w:val="22"/>
                <w:rtl/>
              </w:rPr>
            </w:pPr>
            <w:r w:rsidRPr="00B27354">
              <w:rPr>
                <w:rFonts w:cs="Calibri"/>
                <w:color w:val="FF0000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14:paraId="6731BBC2" w14:textId="77777777" w:rsidR="00FD50C2" w:rsidRPr="00B27354" w:rsidRDefault="00FD50C2" w:rsidP="00610DB9">
            <w:pPr>
              <w:bidi w:val="0"/>
              <w:spacing w:line="276" w:lineRule="auto"/>
              <w:jc w:val="center"/>
              <w:rPr>
                <w:rFonts w:cs="Calibri"/>
                <w:sz w:val="22"/>
                <w:szCs w:val="22"/>
                <w:rtl/>
              </w:rPr>
            </w:pPr>
          </w:p>
        </w:tc>
        <w:tc>
          <w:tcPr>
            <w:tcW w:w="1276" w:type="dxa"/>
          </w:tcPr>
          <w:p w14:paraId="79FCFB02" w14:textId="77777777" w:rsidR="00FD50C2" w:rsidRPr="00B27354" w:rsidRDefault="00FD50C2" w:rsidP="00610DB9">
            <w:pPr>
              <w:bidi w:val="0"/>
              <w:spacing w:line="276" w:lineRule="auto"/>
              <w:ind w:left="34"/>
              <w:jc w:val="center"/>
              <w:rPr>
                <w:rFonts w:cs="Calibri"/>
                <w:sz w:val="22"/>
                <w:szCs w:val="22"/>
                <w:rtl/>
              </w:rPr>
            </w:pPr>
          </w:p>
        </w:tc>
      </w:tr>
      <w:tr w:rsidR="00FD50C2" w:rsidRPr="00B27354" w14:paraId="5ACA0A4C" w14:textId="77777777" w:rsidTr="00FD50C2">
        <w:tc>
          <w:tcPr>
            <w:tcW w:w="922" w:type="dxa"/>
          </w:tcPr>
          <w:p w14:paraId="380F844C" w14:textId="77777777" w:rsidR="00FD50C2" w:rsidRPr="00B27354" w:rsidRDefault="00FD50C2" w:rsidP="00610DB9">
            <w:pPr>
              <w:bidi w:val="0"/>
              <w:spacing w:line="276" w:lineRule="auto"/>
              <w:jc w:val="both"/>
              <w:rPr>
                <w:rFonts w:cs="Calibri"/>
                <w:color w:val="FF0000"/>
                <w:sz w:val="22"/>
                <w:szCs w:val="22"/>
                <w:rtl/>
              </w:rPr>
            </w:pPr>
            <w:r w:rsidRPr="00B27354">
              <w:rPr>
                <w:rFonts w:cs="Calibri"/>
                <w:color w:val="FF0000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14:paraId="321BC283" w14:textId="77777777" w:rsidR="00FD50C2" w:rsidRPr="00B27354" w:rsidRDefault="00FD50C2" w:rsidP="00610DB9">
            <w:pPr>
              <w:bidi w:val="0"/>
              <w:spacing w:line="276" w:lineRule="auto"/>
              <w:jc w:val="both"/>
              <w:rPr>
                <w:rFonts w:cs="Calibri"/>
                <w:sz w:val="22"/>
                <w:szCs w:val="22"/>
                <w:rtl/>
              </w:rPr>
            </w:pPr>
          </w:p>
        </w:tc>
        <w:tc>
          <w:tcPr>
            <w:tcW w:w="1276" w:type="dxa"/>
          </w:tcPr>
          <w:p w14:paraId="6E01EC10" w14:textId="77777777" w:rsidR="00FD50C2" w:rsidRPr="00B27354" w:rsidRDefault="00FD50C2" w:rsidP="00610DB9">
            <w:pPr>
              <w:bidi w:val="0"/>
              <w:spacing w:line="276" w:lineRule="auto"/>
              <w:ind w:left="261"/>
              <w:jc w:val="both"/>
              <w:rPr>
                <w:rFonts w:cs="Calibri"/>
                <w:sz w:val="22"/>
                <w:szCs w:val="22"/>
                <w:rtl/>
              </w:rPr>
            </w:pPr>
          </w:p>
        </w:tc>
      </w:tr>
      <w:tr w:rsidR="00FD50C2" w:rsidRPr="00B27354" w14:paraId="40335230" w14:textId="77777777" w:rsidTr="00FD50C2">
        <w:tc>
          <w:tcPr>
            <w:tcW w:w="922" w:type="dxa"/>
          </w:tcPr>
          <w:p w14:paraId="13F9FE06" w14:textId="77777777" w:rsidR="00FD50C2" w:rsidRPr="00B27354" w:rsidRDefault="00FD50C2" w:rsidP="00610DB9">
            <w:pPr>
              <w:bidi w:val="0"/>
              <w:spacing w:line="276" w:lineRule="auto"/>
              <w:jc w:val="both"/>
              <w:rPr>
                <w:rFonts w:cs="Calibri"/>
                <w:color w:val="FF0000"/>
                <w:sz w:val="22"/>
                <w:szCs w:val="22"/>
                <w:rtl/>
              </w:rPr>
            </w:pPr>
            <w:r w:rsidRPr="00B27354">
              <w:rPr>
                <w:rFonts w:cs="Calibri"/>
                <w:color w:val="FF0000"/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14:paraId="420943A6" w14:textId="77777777" w:rsidR="00FD50C2" w:rsidRPr="00B27354" w:rsidRDefault="00FD50C2" w:rsidP="00610DB9">
            <w:pPr>
              <w:bidi w:val="0"/>
              <w:spacing w:line="276" w:lineRule="auto"/>
              <w:jc w:val="both"/>
              <w:rPr>
                <w:rFonts w:cs="Calibri"/>
                <w:sz w:val="22"/>
                <w:szCs w:val="22"/>
                <w:rtl/>
              </w:rPr>
            </w:pPr>
          </w:p>
        </w:tc>
        <w:tc>
          <w:tcPr>
            <w:tcW w:w="1276" w:type="dxa"/>
          </w:tcPr>
          <w:p w14:paraId="78751F01" w14:textId="77777777" w:rsidR="00FD50C2" w:rsidRPr="00B27354" w:rsidRDefault="00FD50C2" w:rsidP="00610DB9">
            <w:pPr>
              <w:bidi w:val="0"/>
              <w:spacing w:line="276" w:lineRule="auto"/>
              <w:ind w:left="261"/>
              <w:jc w:val="both"/>
              <w:rPr>
                <w:rFonts w:cs="Calibri"/>
                <w:sz w:val="22"/>
                <w:szCs w:val="22"/>
                <w:rtl/>
              </w:rPr>
            </w:pPr>
          </w:p>
        </w:tc>
      </w:tr>
      <w:tr w:rsidR="00FD50C2" w:rsidRPr="00B27354" w14:paraId="620F3A1F" w14:textId="77777777" w:rsidTr="00FD50C2">
        <w:tc>
          <w:tcPr>
            <w:tcW w:w="922" w:type="dxa"/>
          </w:tcPr>
          <w:p w14:paraId="0BE4D9C7" w14:textId="77777777" w:rsidR="00FD50C2" w:rsidRPr="00B27354" w:rsidRDefault="00FD50C2" w:rsidP="00610DB9">
            <w:pPr>
              <w:bidi w:val="0"/>
              <w:spacing w:line="276" w:lineRule="auto"/>
              <w:jc w:val="both"/>
              <w:rPr>
                <w:rFonts w:cs="Calibri"/>
                <w:color w:val="FF0000"/>
                <w:sz w:val="22"/>
                <w:szCs w:val="22"/>
                <w:rtl/>
              </w:rPr>
            </w:pPr>
            <w:r w:rsidRPr="00B27354">
              <w:rPr>
                <w:rFonts w:cs="Calibri"/>
                <w:color w:val="FF0000"/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14:paraId="3BACAA27" w14:textId="77777777" w:rsidR="00FD50C2" w:rsidRPr="00B27354" w:rsidRDefault="00FD50C2" w:rsidP="00610DB9">
            <w:pPr>
              <w:bidi w:val="0"/>
              <w:spacing w:line="276" w:lineRule="auto"/>
              <w:jc w:val="both"/>
              <w:rPr>
                <w:rFonts w:cs="Calibri"/>
                <w:sz w:val="22"/>
                <w:szCs w:val="22"/>
                <w:rtl/>
              </w:rPr>
            </w:pPr>
          </w:p>
        </w:tc>
        <w:tc>
          <w:tcPr>
            <w:tcW w:w="1276" w:type="dxa"/>
          </w:tcPr>
          <w:p w14:paraId="6A0878CD" w14:textId="77777777" w:rsidR="00FD50C2" w:rsidRPr="00B27354" w:rsidRDefault="00FD50C2" w:rsidP="00610DB9">
            <w:pPr>
              <w:bidi w:val="0"/>
              <w:spacing w:line="276" w:lineRule="auto"/>
              <w:ind w:left="261"/>
              <w:jc w:val="both"/>
              <w:rPr>
                <w:rFonts w:cs="Calibri"/>
                <w:sz w:val="22"/>
                <w:szCs w:val="22"/>
                <w:rtl/>
              </w:rPr>
            </w:pPr>
          </w:p>
        </w:tc>
      </w:tr>
      <w:tr w:rsidR="00FD50C2" w:rsidRPr="00B27354" w14:paraId="3F598AA6" w14:textId="77777777" w:rsidTr="00FD50C2">
        <w:tc>
          <w:tcPr>
            <w:tcW w:w="922" w:type="dxa"/>
          </w:tcPr>
          <w:p w14:paraId="7D359571" w14:textId="77777777" w:rsidR="00FD50C2" w:rsidRPr="00B27354" w:rsidRDefault="00FD50C2" w:rsidP="00610DB9">
            <w:pPr>
              <w:bidi w:val="0"/>
              <w:spacing w:line="276" w:lineRule="auto"/>
              <w:jc w:val="both"/>
              <w:rPr>
                <w:rFonts w:cs="Calibri"/>
                <w:color w:val="FF0000"/>
                <w:sz w:val="22"/>
                <w:szCs w:val="22"/>
                <w:rtl/>
              </w:rPr>
            </w:pPr>
            <w:r w:rsidRPr="00B27354">
              <w:rPr>
                <w:rFonts w:cs="Calibri"/>
                <w:color w:val="FF0000"/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14:paraId="314D8CDF" w14:textId="77777777" w:rsidR="00FD50C2" w:rsidRPr="00B27354" w:rsidRDefault="00FD50C2" w:rsidP="00610DB9">
            <w:pPr>
              <w:bidi w:val="0"/>
              <w:spacing w:line="276" w:lineRule="auto"/>
              <w:jc w:val="both"/>
              <w:rPr>
                <w:rFonts w:cs="Calibri"/>
                <w:sz w:val="22"/>
                <w:szCs w:val="22"/>
                <w:rtl/>
              </w:rPr>
            </w:pPr>
          </w:p>
        </w:tc>
        <w:tc>
          <w:tcPr>
            <w:tcW w:w="1276" w:type="dxa"/>
          </w:tcPr>
          <w:p w14:paraId="07220654" w14:textId="77777777" w:rsidR="00FD50C2" w:rsidRPr="00B27354" w:rsidRDefault="00FD50C2" w:rsidP="00610DB9">
            <w:pPr>
              <w:bidi w:val="0"/>
              <w:spacing w:line="276" w:lineRule="auto"/>
              <w:ind w:left="261"/>
              <w:jc w:val="both"/>
              <w:rPr>
                <w:rFonts w:cs="Calibri"/>
                <w:sz w:val="22"/>
                <w:szCs w:val="22"/>
                <w:rtl/>
              </w:rPr>
            </w:pPr>
          </w:p>
        </w:tc>
      </w:tr>
      <w:tr w:rsidR="00FD50C2" w:rsidRPr="00B27354" w14:paraId="03330684" w14:textId="77777777" w:rsidTr="00FD50C2">
        <w:tc>
          <w:tcPr>
            <w:tcW w:w="922" w:type="dxa"/>
          </w:tcPr>
          <w:p w14:paraId="6928DCBE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color w:val="FF0000"/>
                <w:sz w:val="22"/>
                <w:szCs w:val="22"/>
              </w:rPr>
            </w:pPr>
            <w:r w:rsidRPr="00B27354">
              <w:rPr>
                <w:rFonts w:cs="Calibri"/>
                <w:color w:val="FF0000"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14:paraId="18D7F1F3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F69A6DC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</w:tr>
      <w:tr w:rsidR="00FD50C2" w:rsidRPr="00B27354" w14:paraId="5821CC7C" w14:textId="77777777" w:rsidTr="00FD50C2">
        <w:tc>
          <w:tcPr>
            <w:tcW w:w="922" w:type="dxa"/>
          </w:tcPr>
          <w:p w14:paraId="578D9918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color w:val="FF0000"/>
                <w:sz w:val="22"/>
                <w:szCs w:val="22"/>
              </w:rPr>
            </w:pPr>
            <w:r w:rsidRPr="00B27354">
              <w:rPr>
                <w:rFonts w:cs="Calibri"/>
                <w:color w:val="FF0000"/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14:paraId="3A6FA6D8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860797E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</w:tr>
      <w:tr w:rsidR="00FD50C2" w:rsidRPr="00B27354" w14:paraId="5E551109" w14:textId="77777777" w:rsidTr="00FD50C2">
        <w:tc>
          <w:tcPr>
            <w:tcW w:w="922" w:type="dxa"/>
          </w:tcPr>
          <w:p w14:paraId="23AE989A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color w:val="FF0000"/>
                <w:sz w:val="22"/>
                <w:szCs w:val="22"/>
              </w:rPr>
            </w:pPr>
            <w:r w:rsidRPr="00B27354">
              <w:rPr>
                <w:rFonts w:cs="Calibri"/>
                <w:color w:val="FF0000"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14:paraId="5DBD9F23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4E8EFB8C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</w:tr>
      <w:tr w:rsidR="00FD50C2" w:rsidRPr="00B27354" w14:paraId="38C85E5F" w14:textId="77777777" w:rsidTr="00FD50C2">
        <w:tc>
          <w:tcPr>
            <w:tcW w:w="922" w:type="dxa"/>
          </w:tcPr>
          <w:p w14:paraId="007B64AF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color w:val="FF0000"/>
                <w:sz w:val="22"/>
                <w:szCs w:val="22"/>
              </w:rPr>
            </w:pPr>
            <w:r w:rsidRPr="00B27354">
              <w:rPr>
                <w:rFonts w:cs="Calibri"/>
                <w:color w:val="FF0000"/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14:paraId="0BEF2405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0459740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</w:tr>
      <w:tr w:rsidR="00FD50C2" w:rsidRPr="00B27354" w14:paraId="69558F15" w14:textId="77777777" w:rsidTr="00FD50C2">
        <w:tc>
          <w:tcPr>
            <w:tcW w:w="922" w:type="dxa"/>
          </w:tcPr>
          <w:p w14:paraId="79D9408B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color w:val="FF0000"/>
                <w:sz w:val="22"/>
                <w:szCs w:val="22"/>
              </w:rPr>
            </w:pPr>
            <w:r w:rsidRPr="00B27354">
              <w:rPr>
                <w:rFonts w:cs="Calibri"/>
                <w:color w:val="FF0000"/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14:paraId="1D7144B7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D65E6D7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</w:tr>
      <w:tr w:rsidR="00FD50C2" w:rsidRPr="00B27354" w14:paraId="4AA16420" w14:textId="77777777" w:rsidTr="00FD50C2">
        <w:tc>
          <w:tcPr>
            <w:tcW w:w="922" w:type="dxa"/>
          </w:tcPr>
          <w:p w14:paraId="125F15B0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color w:val="FF0000"/>
                <w:sz w:val="22"/>
                <w:szCs w:val="22"/>
              </w:rPr>
            </w:pPr>
            <w:r w:rsidRPr="00B27354">
              <w:rPr>
                <w:rFonts w:cs="Calibri"/>
                <w:color w:val="FF0000"/>
                <w:sz w:val="22"/>
                <w:szCs w:val="22"/>
              </w:rPr>
              <w:t>13</w:t>
            </w:r>
          </w:p>
        </w:tc>
        <w:tc>
          <w:tcPr>
            <w:tcW w:w="992" w:type="dxa"/>
          </w:tcPr>
          <w:p w14:paraId="6678F73E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49B1F218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</w:tr>
      <w:tr w:rsidR="00FD50C2" w:rsidRPr="00B27354" w14:paraId="188A7BB4" w14:textId="77777777" w:rsidTr="00FD50C2">
        <w:tc>
          <w:tcPr>
            <w:tcW w:w="922" w:type="dxa"/>
          </w:tcPr>
          <w:p w14:paraId="2C8AFE90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color w:val="FF0000"/>
                <w:sz w:val="22"/>
                <w:szCs w:val="22"/>
              </w:rPr>
            </w:pPr>
            <w:r w:rsidRPr="00B27354">
              <w:rPr>
                <w:rFonts w:cs="Calibri"/>
                <w:color w:val="FF0000"/>
                <w:sz w:val="22"/>
                <w:szCs w:val="22"/>
              </w:rPr>
              <w:t>14</w:t>
            </w:r>
          </w:p>
        </w:tc>
        <w:tc>
          <w:tcPr>
            <w:tcW w:w="992" w:type="dxa"/>
          </w:tcPr>
          <w:p w14:paraId="592360C9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3D44EED0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</w:tr>
      <w:tr w:rsidR="00FD50C2" w:rsidRPr="00B27354" w14:paraId="3272C5EC" w14:textId="77777777" w:rsidTr="00FD50C2">
        <w:tc>
          <w:tcPr>
            <w:tcW w:w="922" w:type="dxa"/>
          </w:tcPr>
          <w:p w14:paraId="13B86F93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color w:val="FF0000"/>
                <w:sz w:val="22"/>
                <w:szCs w:val="22"/>
              </w:rPr>
            </w:pPr>
            <w:r w:rsidRPr="00B27354">
              <w:rPr>
                <w:rFonts w:cs="Calibri"/>
                <w:color w:val="FF0000"/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14:paraId="43ECDC44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0CAE2FC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</w:tr>
      <w:tr w:rsidR="00FD50C2" w:rsidRPr="00B27354" w14:paraId="74DCABAC" w14:textId="77777777" w:rsidTr="00FD50C2">
        <w:tc>
          <w:tcPr>
            <w:tcW w:w="922" w:type="dxa"/>
          </w:tcPr>
          <w:p w14:paraId="781FC99F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color w:val="FF0000"/>
                <w:sz w:val="22"/>
                <w:szCs w:val="22"/>
              </w:rPr>
            </w:pPr>
            <w:r w:rsidRPr="00B27354">
              <w:rPr>
                <w:rFonts w:cs="Calibri"/>
                <w:color w:val="FF0000"/>
                <w:sz w:val="22"/>
                <w:szCs w:val="22"/>
              </w:rPr>
              <w:t>16</w:t>
            </w:r>
          </w:p>
        </w:tc>
        <w:tc>
          <w:tcPr>
            <w:tcW w:w="992" w:type="dxa"/>
          </w:tcPr>
          <w:p w14:paraId="66D46162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CA8DABE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</w:tr>
      <w:tr w:rsidR="00FD50C2" w:rsidRPr="00B27354" w14:paraId="3F247C1D" w14:textId="77777777" w:rsidTr="00FD50C2">
        <w:tc>
          <w:tcPr>
            <w:tcW w:w="922" w:type="dxa"/>
          </w:tcPr>
          <w:p w14:paraId="50B2E10A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color w:val="FF0000"/>
                <w:sz w:val="22"/>
                <w:szCs w:val="22"/>
              </w:rPr>
            </w:pPr>
            <w:r w:rsidRPr="00B27354">
              <w:rPr>
                <w:rFonts w:cs="Calibri"/>
                <w:color w:val="FF0000"/>
                <w:sz w:val="22"/>
                <w:szCs w:val="22"/>
              </w:rPr>
              <w:t>17</w:t>
            </w:r>
          </w:p>
        </w:tc>
        <w:tc>
          <w:tcPr>
            <w:tcW w:w="992" w:type="dxa"/>
          </w:tcPr>
          <w:p w14:paraId="5EF8355B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323CAB5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</w:tr>
      <w:tr w:rsidR="00FD50C2" w:rsidRPr="00B27354" w14:paraId="0BC9F855" w14:textId="77777777" w:rsidTr="00FD50C2">
        <w:tc>
          <w:tcPr>
            <w:tcW w:w="922" w:type="dxa"/>
          </w:tcPr>
          <w:p w14:paraId="75BA2FD6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color w:val="FF0000"/>
                <w:sz w:val="22"/>
                <w:szCs w:val="22"/>
              </w:rPr>
            </w:pPr>
            <w:r w:rsidRPr="00B27354">
              <w:rPr>
                <w:rFonts w:cs="Calibri"/>
                <w:color w:val="FF0000"/>
                <w:sz w:val="22"/>
                <w:szCs w:val="22"/>
              </w:rPr>
              <w:t>18</w:t>
            </w:r>
          </w:p>
        </w:tc>
        <w:tc>
          <w:tcPr>
            <w:tcW w:w="992" w:type="dxa"/>
          </w:tcPr>
          <w:p w14:paraId="0CD6AC25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296BC7E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</w:tr>
      <w:tr w:rsidR="00FD50C2" w:rsidRPr="00B27354" w14:paraId="74C53711" w14:textId="77777777" w:rsidTr="00FD50C2">
        <w:tc>
          <w:tcPr>
            <w:tcW w:w="922" w:type="dxa"/>
          </w:tcPr>
          <w:p w14:paraId="5E487E17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color w:val="FF0000"/>
                <w:sz w:val="22"/>
                <w:szCs w:val="22"/>
              </w:rPr>
            </w:pPr>
            <w:r w:rsidRPr="00B27354">
              <w:rPr>
                <w:rFonts w:cs="Calibri"/>
                <w:color w:val="FF0000"/>
                <w:sz w:val="22"/>
                <w:szCs w:val="22"/>
              </w:rPr>
              <w:t>19</w:t>
            </w:r>
          </w:p>
        </w:tc>
        <w:tc>
          <w:tcPr>
            <w:tcW w:w="992" w:type="dxa"/>
          </w:tcPr>
          <w:p w14:paraId="3B491199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D34FC6F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</w:tr>
      <w:tr w:rsidR="00FD50C2" w:rsidRPr="00B27354" w14:paraId="2749EF51" w14:textId="77777777" w:rsidTr="00FD50C2">
        <w:tc>
          <w:tcPr>
            <w:tcW w:w="922" w:type="dxa"/>
          </w:tcPr>
          <w:p w14:paraId="4CDE740C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color w:val="FF0000"/>
                <w:sz w:val="22"/>
                <w:szCs w:val="22"/>
              </w:rPr>
            </w:pPr>
            <w:r w:rsidRPr="00B27354">
              <w:rPr>
                <w:rFonts w:cs="Calibri"/>
                <w:color w:val="FF0000"/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14:paraId="6C9A3E12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44C1EE3" w14:textId="77777777" w:rsidR="00FD50C2" w:rsidRPr="00B27354" w:rsidRDefault="00FD50C2" w:rsidP="00610DB9">
            <w:pPr>
              <w:bidi w:val="0"/>
              <w:spacing w:line="360" w:lineRule="auto"/>
              <w:rPr>
                <w:rFonts w:cs="Calibri"/>
                <w:sz w:val="22"/>
                <w:szCs w:val="22"/>
              </w:rPr>
            </w:pPr>
          </w:p>
        </w:tc>
      </w:tr>
    </w:tbl>
    <w:p w14:paraId="5A6EABD9" w14:textId="77777777" w:rsidR="00FD50C2" w:rsidRPr="004F7B64" w:rsidRDefault="00FD50C2" w:rsidP="00FD50C2">
      <w:pPr>
        <w:spacing w:line="360" w:lineRule="auto"/>
        <w:ind w:left="-58"/>
        <w:rPr>
          <w:rFonts w:ascii="Calibri" w:hAnsi="Calibri" w:cs="Calibri"/>
          <w:b/>
          <w:bCs/>
          <w:sz w:val="22"/>
          <w:szCs w:val="22"/>
          <w:rtl/>
        </w:rPr>
      </w:pPr>
    </w:p>
    <w:p w14:paraId="570BEC79" w14:textId="32B01D4F" w:rsidR="004D26FA" w:rsidRPr="002675ED" w:rsidRDefault="004D26FA" w:rsidP="002675ED">
      <w:pPr>
        <w:bidi w:val="0"/>
        <w:rPr>
          <w:rFonts w:ascii="Calibri" w:hAnsi="Calibri" w:cs="Calibri"/>
          <w:sz w:val="22"/>
          <w:szCs w:val="22"/>
          <w:rtl/>
        </w:rPr>
      </w:pPr>
    </w:p>
    <w:sectPr w:rsidR="004D26FA" w:rsidRPr="002675ED" w:rsidSect="002F6436">
      <w:headerReference w:type="default" r:id="rId8"/>
      <w:footerReference w:type="default" r:id="rId9"/>
      <w:pgSz w:w="11907" w:h="16839" w:code="9"/>
      <w:pgMar w:top="2410" w:right="1559" w:bottom="1440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54DF6" w14:textId="77777777" w:rsidR="000A58CD" w:rsidRDefault="000A58CD" w:rsidP="002518F8">
      <w:r>
        <w:separator/>
      </w:r>
    </w:p>
  </w:endnote>
  <w:endnote w:type="continuationSeparator" w:id="0">
    <w:p w14:paraId="51F5DF95" w14:textId="77777777" w:rsidR="000A58CD" w:rsidRDefault="000A58CD" w:rsidP="00251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7ED4B1-9E2C-3143-9CD9-2C6BEF870ECE}"/>
    <w:embedBold r:id="rId2" w:fontKey="{A750ABE6-5B4B-5545-AA65-BDBE4F2DB61E}"/>
    <w:embedItalic r:id="rId3" w:fontKey="{CB288422-1AA2-284D-BD35-7D8543883D97}"/>
    <w:embedBoldItalic r:id="rId4" w:fontKey="{86445D67-5A37-A347-BCB5-0E68C6D4D8C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0843BF8C-AD85-E744-BBD8-478E657E48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6277FBA-A95D-384F-9182-75FA0049BC7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0356AA9-3387-1848-B14F-D84E15D131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F58A24A-EDCD-AF48-988F-7D486F5187C3}"/>
    <w:embedBold r:id="rId9" w:fontKey="{6A1F9EBD-7569-7F42-B1A9-6AA273805871}"/>
    <w:embedItalic r:id="rId10" w:fontKey="{54076CA7-4E8E-2948-8297-E9DC4CECCB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A2C43D94-643B-1E41-A927-3DD095534280}"/>
    <w:embedBold r:id="rId12" w:fontKey="{57A89F51-26DE-9540-8BDE-C986DE7B32F5}"/>
    <w:embedItalic r:id="rId13" w:fontKey="{87C8FCC9-2842-A044-AEA6-1436DB100C7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99B9139A-B3CC-8643-9528-D5D48454B06D}"/>
    <w:embedBold r:id="rId15" w:fontKey="{F7D10021-B867-0746-9C09-6A75D699CA5E}"/>
    <w:embedItalic r:id="rId16" w:fontKey="{C04256DA-E78E-D646-AF8B-59C0886087C7}"/>
    <w:embedBoldItalic r:id="rId17" w:fontKey="{DD45824C-0D74-D24B-B089-7EBFAF11594C}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  <w:embedRegular r:id="rId18" w:fontKey="{91F42260-0214-AC4D-9EF1-226816557A83}"/>
    <w:embedBold r:id="rId19" w:fontKey="{37A376F9-A09D-B34A-8C27-523D6E5A6E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DA846" w14:textId="6B58646D" w:rsidR="00C725A5" w:rsidRDefault="009D393F" w:rsidP="009D393F">
    <w:pPr>
      <w:pStyle w:val="Footer"/>
      <w:tabs>
        <w:tab w:val="clear" w:pos="4320"/>
        <w:tab w:val="clear" w:pos="8640"/>
        <w:tab w:val="left" w:pos="368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44D41D" w14:textId="77777777" w:rsidR="000A58CD" w:rsidRDefault="000A58CD" w:rsidP="002518F8">
      <w:r>
        <w:separator/>
      </w:r>
    </w:p>
  </w:footnote>
  <w:footnote w:type="continuationSeparator" w:id="0">
    <w:p w14:paraId="48209258" w14:textId="77777777" w:rsidR="000A58CD" w:rsidRDefault="000A58CD" w:rsidP="002518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F2DAD" w14:textId="77777777" w:rsidR="002518F8" w:rsidRDefault="002518F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971F1F0" wp14:editId="0AD7D24E">
          <wp:simplePos x="0" y="0"/>
          <wp:positionH relativeFrom="page">
            <wp:align>left</wp:align>
          </wp:positionH>
          <wp:positionV relativeFrom="paragraph">
            <wp:posOffset>-457097</wp:posOffset>
          </wp:positionV>
          <wp:extent cx="7550278" cy="10678250"/>
          <wp:effectExtent l="0" t="0" r="0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0278" cy="1067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23DB4"/>
    <w:multiLevelType w:val="hybridMultilevel"/>
    <w:tmpl w:val="0C904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A2B5F"/>
    <w:multiLevelType w:val="hybridMultilevel"/>
    <w:tmpl w:val="8A64A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B2977"/>
    <w:multiLevelType w:val="multilevel"/>
    <w:tmpl w:val="D2D0F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2E32F3"/>
    <w:multiLevelType w:val="multilevel"/>
    <w:tmpl w:val="A37C4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BA2D22"/>
    <w:multiLevelType w:val="hybridMultilevel"/>
    <w:tmpl w:val="8398F7FE"/>
    <w:lvl w:ilvl="0" w:tplc="60A04140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913A05"/>
    <w:multiLevelType w:val="hybridMultilevel"/>
    <w:tmpl w:val="2D64D73C"/>
    <w:lvl w:ilvl="0" w:tplc="04090005">
      <w:start w:val="1"/>
      <w:numFmt w:val="bullet"/>
      <w:lvlText w:val=""/>
      <w:lvlJc w:val="left"/>
      <w:pPr>
        <w:ind w:left="6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6" w15:restartNumberingAfterBreak="0">
    <w:nsid w:val="42BC7152"/>
    <w:multiLevelType w:val="hybridMultilevel"/>
    <w:tmpl w:val="2B9A0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0C218D"/>
    <w:multiLevelType w:val="multilevel"/>
    <w:tmpl w:val="C3984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AB67BA3"/>
    <w:multiLevelType w:val="hybridMultilevel"/>
    <w:tmpl w:val="D904EF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C11BB5"/>
    <w:multiLevelType w:val="hybridMultilevel"/>
    <w:tmpl w:val="6FE62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2E40B2"/>
    <w:multiLevelType w:val="multilevel"/>
    <w:tmpl w:val="50CE6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8C1E61"/>
    <w:multiLevelType w:val="hybridMultilevel"/>
    <w:tmpl w:val="F8045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6030B"/>
    <w:multiLevelType w:val="hybridMultilevel"/>
    <w:tmpl w:val="F4AC1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D549DE"/>
    <w:multiLevelType w:val="hybridMultilevel"/>
    <w:tmpl w:val="080AB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BA302B"/>
    <w:multiLevelType w:val="hybridMultilevel"/>
    <w:tmpl w:val="5B2AB354"/>
    <w:lvl w:ilvl="0" w:tplc="04090005">
      <w:start w:val="1"/>
      <w:numFmt w:val="bullet"/>
      <w:lvlText w:val=""/>
      <w:lvlJc w:val="left"/>
      <w:pPr>
        <w:ind w:left="6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15" w15:restartNumberingAfterBreak="0">
    <w:nsid w:val="7BA82E5B"/>
    <w:multiLevelType w:val="hybridMultilevel"/>
    <w:tmpl w:val="4FA4D8F4"/>
    <w:lvl w:ilvl="0" w:tplc="04090005">
      <w:start w:val="1"/>
      <w:numFmt w:val="bullet"/>
      <w:lvlText w:val=""/>
      <w:lvlJc w:val="left"/>
      <w:pPr>
        <w:ind w:left="6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num w:numId="1" w16cid:durableId="1545750333">
    <w:abstractNumId w:val="9"/>
  </w:num>
  <w:num w:numId="2" w16cid:durableId="1161699969">
    <w:abstractNumId w:val="1"/>
  </w:num>
  <w:num w:numId="3" w16cid:durableId="1509367646">
    <w:abstractNumId w:val="13"/>
  </w:num>
  <w:num w:numId="4" w16cid:durableId="1909261414">
    <w:abstractNumId w:val="0"/>
  </w:num>
  <w:num w:numId="5" w16cid:durableId="936139947">
    <w:abstractNumId w:val="4"/>
  </w:num>
  <w:num w:numId="6" w16cid:durableId="381561869">
    <w:abstractNumId w:val="2"/>
  </w:num>
  <w:num w:numId="7" w16cid:durableId="2031105029">
    <w:abstractNumId w:val="3"/>
  </w:num>
  <w:num w:numId="8" w16cid:durableId="165633004">
    <w:abstractNumId w:val="10"/>
  </w:num>
  <w:num w:numId="9" w16cid:durableId="1257522226">
    <w:abstractNumId w:val="7"/>
  </w:num>
  <w:num w:numId="10" w16cid:durableId="32117003">
    <w:abstractNumId w:val="15"/>
  </w:num>
  <w:num w:numId="11" w16cid:durableId="2050106407">
    <w:abstractNumId w:val="5"/>
  </w:num>
  <w:num w:numId="12" w16cid:durableId="1751778857">
    <w:abstractNumId w:val="14"/>
  </w:num>
  <w:num w:numId="13" w16cid:durableId="1947493347">
    <w:abstractNumId w:val="6"/>
  </w:num>
  <w:num w:numId="14" w16cid:durableId="240141645">
    <w:abstractNumId w:val="12"/>
  </w:num>
  <w:num w:numId="15" w16cid:durableId="1144006093">
    <w:abstractNumId w:val="11"/>
  </w:num>
  <w:num w:numId="16" w16cid:durableId="15976664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A7F"/>
    <w:rsid w:val="00001AB9"/>
    <w:rsid w:val="00011C39"/>
    <w:rsid w:val="00015CF2"/>
    <w:rsid w:val="00022280"/>
    <w:rsid w:val="00026D47"/>
    <w:rsid w:val="00037662"/>
    <w:rsid w:val="000443D2"/>
    <w:rsid w:val="00046A70"/>
    <w:rsid w:val="000474B6"/>
    <w:rsid w:val="000677B7"/>
    <w:rsid w:val="000778AF"/>
    <w:rsid w:val="00083672"/>
    <w:rsid w:val="00090F07"/>
    <w:rsid w:val="000A16F8"/>
    <w:rsid w:val="000A58CD"/>
    <w:rsid w:val="000C3714"/>
    <w:rsid w:val="000C5607"/>
    <w:rsid w:val="000C6B89"/>
    <w:rsid w:val="000D36AE"/>
    <w:rsid w:val="000E6E04"/>
    <w:rsid w:val="000F1A23"/>
    <w:rsid w:val="00103AEA"/>
    <w:rsid w:val="001508D6"/>
    <w:rsid w:val="00151E56"/>
    <w:rsid w:val="001859EE"/>
    <w:rsid w:val="001968D0"/>
    <w:rsid w:val="001A789D"/>
    <w:rsid w:val="001C4A10"/>
    <w:rsid w:val="001C784D"/>
    <w:rsid w:val="001E6F6A"/>
    <w:rsid w:val="001F0F2F"/>
    <w:rsid w:val="001F7124"/>
    <w:rsid w:val="001F7362"/>
    <w:rsid w:val="00203B2B"/>
    <w:rsid w:val="00231FDD"/>
    <w:rsid w:val="002321CD"/>
    <w:rsid w:val="00233AB4"/>
    <w:rsid w:val="00235625"/>
    <w:rsid w:val="002518F8"/>
    <w:rsid w:val="002600EC"/>
    <w:rsid w:val="002613D6"/>
    <w:rsid w:val="0026364F"/>
    <w:rsid w:val="00263C94"/>
    <w:rsid w:val="002675ED"/>
    <w:rsid w:val="00283AF2"/>
    <w:rsid w:val="00292282"/>
    <w:rsid w:val="002C0159"/>
    <w:rsid w:val="002C33D3"/>
    <w:rsid w:val="002D0A20"/>
    <w:rsid w:val="002E6265"/>
    <w:rsid w:val="002F1EF1"/>
    <w:rsid w:val="002F6436"/>
    <w:rsid w:val="00315A7D"/>
    <w:rsid w:val="00317C33"/>
    <w:rsid w:val="003331D7"/>
    <w:rsid w:val="0033587C"/>
    <w:rsid w:val="003471EF"/>
    <w:rsid w:val="0036000C"/>
    <w:rsid w:val="003615DE"/>
    <w:rsid w:val="00366FE0"/>
    <w:rsid w:val="00374193"/>
    <w:rsid w:val="0038447A"/>
    <w:rsid w:val="003939A8"/>
    <w:rsid w:val="00393C93"/>
    <w:rsid w:val="003C3BB2"/>
    <w:rsid w:val="003D0FCD"/>
    <w:rsid w:val="003D251C"/>
    <w:rsid w:val="003D2D82"/>
    <w:rsid w:val="003D3E7B"/>
    <w:rsid w:val="003E556D"/>
    <w:rsid w:val="003F7A6F"/>
    <w:rsid w:val="00406628"/>
    <w:rsid w:val="00417652"/>
    <w:rsid w:val="004247D1"/>
    <w:rsid w:val="00442A49"/>
    <w:rsid w:val="00462A14"/>
    <w:rsid w:val="00470C4F"/>
    <w:rsid w:val="00472A07"/>
    <w:rsid w:val="00477A3E"/>
    <w:rsid w:val="00497C60"/>
    <w:rsid w:val="004A002E"/>
    <w:rsid w:val="004D26FA"/>
    <w:rsid w:val="004D3E0A"/>
    <w:rsid w:val="004F7B64"/>
    <w:rsid w:val="0050080A"/>
    <w:rsid w:val="005076D6"/>
    <w:rsid w:val="005139C1"/>
    <w:rsid w:val="0052002E"/>
    <w:rsid w:val="00523D30"/>
    <w:rsid w:val="0052687E"/>
    <w:rsid w:val="00546132"/>
    <w:rsid w:val="00557FE0"/>
    <w:rsid w:val="00563284"/>
    <w:rsid w:val="00573EF4"/>
    <w:rsid w:val="005777A7"/>
    <w:rsid w:val="0058244D"/>
    <w:rsid w:val="005B039C"/>
    <w:rsid w:val="005B1E1A"/>
    <w:rsid w:val="005D1604"/>
    <w:rsid w:val="005E0E55"/>
    <w:rsid w:val="005E2793"/>
    <w:rsid w:val="005E5617"/>
    <w:rsid w:val="005F008F"/>
    <w:rsid w:val="00601848"/>
    <w:rsid w:val="00603A55"/>
    <w:rsid w:val="00604DB8"/>
    <w:rsid w:val="00630968"/>
    <w:rsid w:val="00657612"/>
    <w:rsid w:val="0066089E"/>
    <w:rsid w:val="00686A03"/>
    <w:rsid w:val="006A4716"/>
    <w:rsid w:val="006A6D91"/>
    <w:rsid w:val="006B2F67"/>
    <w:rsid w:val="006D48CD"/>
    <w:rsid w:val="006D5DA4"/>
    <w:rsid w:val="006E305C"/>
    <w:rsid w:val="006F4AB2"/>
    <w:rsid w:val="006F62B1"/>
    <w:rsid w:val="00703D76"/>
    <w:rsid w:val="00706AAF"/>
    <w:rsid w:val="007145FA"/>
    <w:rsid w:val="00716FDD"/>
    <w:rsid w:val="00720810"/>
    <w:rsid w:val="00721586"/>
    <w:rsid w:val="0072698D"/>
    <w:rsid w:val="007307E9"/>
    <w:rsid w:val="00742D41"/>
    <w:rsid w:val="00752E2A"/>
    <w:rsid w:val="00756009"/>
    <w:rsid w:val="00765958"/>
    <w:rsid w:val="00773845"/>
    <w:rsid w:val="0078546F"/>
    <w:rsid w:val="007C55C4"/>
    <w:rsid w:val="007D2798"/>
    <w:rsid w:val="007F72F3"/>
    <w:rsid w:val="008018E7"/>
    <w:rsid w:val="00814CA4"/>
    <w:rsid w:val="0081544A"/>
    <w:rsid w:val="00820CB0"/>
    <w:rsid w:val="00853EA6"/>
    <w:rsid w:val="008565E9"/>
    <w:rsid w:val="00860910"/>
    <w:rsid w:val="00861680"/>
    <w:rsid w:val="0086400A"/>
    <w:rsid w:val="008726E4"/>
    <w:rsid w:val="00872CDB"/>
    <w:rsid w:val="0087630A"/>
    <w:rsid w:val="00877271"/>
    <w:rsid w:val="008803CC"/>
    <w:rsid w:val="008817E9"/>
    <w:rsid w:val="008915AE"/>
    <w:rsid w:val="00896F41"/>
    <w:rsid w:val="008A48B7"/>
    <w:rsid w:val="008C1BE7"/>
    <w:rsid w:val="008E3217"/>
    <w:rsid w:val="0090322C"/>
    <w:rsid w:val="00903BB9"/>
    <w:rsid w:val="00905F7C"/>
    <w:rsid w:val="009069B0"/>
    <w:rsid w:val="00907FFC"/>
    <w:rsid w:val="0091207A"/>
    <w:rsid w:val="009220ED"/>
    <w:rsid w:val="00923838"/>
    <w:rsid w:val="009454FA"/>
    <w:rsid w:val="00951DFC"/>
    <w:rsid w:val="00956624"/>
    <w:rsid w:val="009841AC"/>
    <w:rsid w:val="009A567E"/>
    <w:rsid w:val="009A69E7"/>
    <w:rsid w:val="009B5BDB"/>
    <w:rsid w:val="009C4C61"/>
    <w:rsid w:val="009D393F"/>
    <w:rsid w:val="009E409F"/>
    <w:rsid w:val="009E462C"/>
    <w:rsid w:val="009F2BB1"/>
    <w:rsid w:val="00A02EE6"/>
    <w:rsid w:val="00A05500"/>
    <w:rsid w:val="00A36C00"/>
    <w:rsid w:val="00A400C6"/>
    <w:rsid w:val="00A41AFC"/>
    <w:rsid w:val="00A45B4F"/>
    <w:rsid w:val="00AA21B0"/>
    <w:rsid w:val="00AB127E"/>
    <w:rsid w:val="00AB6939"/>
    <w:rsid w:val="00AB6FFE"/>
    <w:rsid w:val="00AC0C04"/>
    <w:rsid w:val="00AC612D"/>
    <w:rsid w:val="00AF33DD"/>
    <w:rsid w:val="00AF7BB2"/>
    <w:rsid w:val="00B01549"/>
    <w:rsid w:val="00B1436B"/>
    <w:rsid w:val="00B1483C"/>
    <w:rsid w:val="00B21BD2"/>
    <w:rsid w:val="00B27354"/>
    <w:rsid w:val="00B3185C"/>
    <w:rsid w:val="00B348A7"/>
    <w:rsid w:val="00B51EB8"/>
    <w:rsid w:val="00B7304F"/>
    <w:rsid w:val="00B826A6"/>
    <w:rsid w:val="00B82E2B"/>
    <w:rsid w:val="00B91DCE"/>
    <w:rsid w:val="00BA0072"/>
    <w:rsid w:val="00BC4D87"/>
    <w:rsid w:val="00BC685E"/>
    <w:rsid w:val="00BD0B62"/>
    <w:rsid w:val="00BD6C2F"/>
    <w:rsid w:val="00BD73AB"/>
    <w:rsid w:val="00BE09C5"/>
    <w:rsid w:val="00BE1D5A"/>
    <w:rsid w:val="00BE577D"/>
    <w:rsid w:val="00BE7A16"/>
    <w:rsid w:val="00BE7F7C"/>
    <w:rsid w:val="00BF24CC"/>
    <w:rsid w:val="00C006E3"/>
    <w:rsid w:val="00C02C9C"/>
    <w:rsid w:val="00C11FF5"/>
    <w:rsid w:val="00C163C4"/>
    <w:rsid w:val="00C26FED"/>
    <w:rsid w:val="00C41015"/>
    <w:rsid w:val="00C41BFB"/>
    <w:rsid w:val="00C470CE"/>
    <w:rsid w:val="00C725A5"/>
    <w:rsid w:val="00C7473C"/>
    <w:rsid w:val="00C74968"/>
    <w:rsid w:val="00C8217B"/>
    <w:rsid w:val="00C95FD0"/>
    <w:rsid w:val="00C97D4B"/>
    <w:rsid w:val="00CC16AB"/>
    <w:rsid w:val="00CC305E"/>
    <w:rsid w:val="00CC4235"/>
    <w:rsid w:val="00CD0149"/>
    <w:rsid w:val="00CD2A12"/>
    <w:rsid w:val="00CF1660"/>
    <w:rsid w:val="00D04A7F"/>
    <w:rsid w:val="00D3565E"/>
    <w:rsid w:val="00D37EA2"/>
    <w:rsid w:val="00D5159D"/>
    <w:rsid w:val="00D63707"/>
    <w:rsid w:val="00D66BB3"/>
    <w:rsid w:val="00D702EF"/>
    <w:rsid w:val="00D73990"/>
    <w:rsid w:val="00D74E09"/>
    <w:rsid w:val="00D87CF3"/>
    <w:rsid w:val="00D9562A"/>
    <w:rsid w:val="00D95B4B"/>
    <w:rsid w:val="00D96ED1"/>
    <w:rsid w:val="00DB649A"/>
    <w:rsid w:val="00DC070C"/>
    <w:rsid w:val="00DC1229"/>
    <w:rsid w:val="00DD676F"/>
    <w:rsid w:val="00DE116B"/>
    <w:rsid w:val="00DE60C6"/>
    <w:rsid w:val="00E01C46"/>
    <w:rsid w:val="00E02C51"/>
    <w:rsid w:val="00E10F13"/>
    <w:rsid w:val="00E1493B"/>
    <w:rsid w:val="00E177DC"/>
    <w:rsid w:val="00E213C3"/>
    <w:rsid w:val="00E23D56"/>
    <w:rsid w:val="00E44CA5"/>
    <w:rsid w:val="00E6579F"/>
    <w:rsid w:val="00E76ADA"/>
    <w:rsid w:val="00EA4188"/>
    <w:rsid w:val="00EB158F"/>
    <w:rsid w:val="00EF47D5"/>
    <w:rsid w:val="00F36DBF"/>
    <w:rsid w:val="00F43EA6"/>
    <w:rsid w:val="00F65D4E"/>
    <w:rsid w:val="00F8451F"/>
    <w:rsid w:val="00F97A32"/>
    <w:rsid w:val="00FA77D3"/>
    <w:rsid w:val="00FB6F82"/>
    <w:rsid w:val="00FB7E5F"/>
    <w:rsid w:val="00FD38C2"/>
    <w:rsid w:val="00FD50C2"/>
    <w:rsid w:val="00FE6C9E"/>
    <w:rsid w:val="00FF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2871C7"/>
  <w15:chartTrackingRefBased/>
  <w15:docId w15:val="{BE251AAC-CE9B-49F2-87FA-B6BF53F35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he-IL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235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C4235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4235"/>
    <w:pPr>
      <w:keepNext/>
      <w:keepLines/>
      <w:bidi w:val="0"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423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4235"/>
    <w:pPr>
      <w:keepNext/>
      <w:keepLines/>
      <w:bidi w:val="0"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4235"/>
    <w:pPr>
      <w:keepNext/>
      <w:keepLines/>
      <w:bidi w:val="0"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4235"/>
    <w:pPr>
      <w:keepNext/>
      <w:keepLines/>
      <w:bidi w:val="0"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4235"/>
    <w:pPr>
      <w:keepNext/>
      <w:keepLines/>
      <w:bidi w:val="0"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4235"/>
    <w:pPr>
      <w:keepNext/>
      <w:keepLines/>
      <w:bidi w:val="0"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4235"/>
    <w:pPr>
      <w:keepNext/>
      <w:keepLines/>
      <w:bidi w:val="0"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8F8"/>
    <w:pPr>
      <w:tabs>
        <w:tab w:val="center" w:pos="4320"/>
        <w:tab w:val="right" w:pos="8640"/>
      </w:tabs>
      <w:bidi w:val="0"/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518F8"/>
  </w:style>
  <w:style w:type="paragraph" w:styleId="Footer">
    <w:name w:val="footer"/>
    <w:basedOn w:val="Normal"/>
    <w:link w:val="FooterChar"/>
    <w:uiPriority w:val="99"/>
    <w:unhideWhenUsed/>
    <w:rsid w:val="002518F8"/>
    <w:pPr>
      <w:tabs>
        <w:tab w:val="center" w:pos="4320"/>
        <w:tab w:val="right" w:pos="8640"/>
      </w:tabs>
      <w:bidi w:val="0"/>
    </w:pPr>
    <w:rPr>
      <w:rFonts w:eastAsia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518F8"/>
  </w:style>
  <w:style w:type="character" w:styleId="Hyperlink">
    <w:name w:val="Hyperlink"/>
    <w:basedOn w:val="DefaultParagraphFont"/>
    <w:uiPriority w:val="99"/>
    <w:unhideWhenUsed/>
    <w:rsid w:val="00C821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217B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7D279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C423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ListParagraphChar">
    <w:name w:val="List Paragraph Char"/>
    <w:link w:val="ListParagraph"/>
    <w:uiPriority w:val="34"/>
    <w:locked/>
    <w:rsid w:val="00BD0B62"/>
  </w:style>
  <w:style w:type="paragraph" w:styleId="NoSpacing">
    <w:name w:val="No Spacing"/>
    <w:uiPriority w:val="1"/>
    <w:qFormat/>
    <w:rsid w:val="00CC423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331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31D7"/>
    <w:pPr>
      <w:bidi w:val="0"/>
      <w:spacing w:after="160"/>
    </w:pPr>
    <w:rPr>
      <w:rFonts w:eastAsiaTheme="minorHAns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31D7"/>
    <w:rPr>
      <w:sz w:val="20"/>
      <w:szCs w:val="20"/>
    </w:rPr>
  </w:style>
  <w:style w:type="paragraph" w:styleId="Revision">
    <w:name w:val="Revision"/>
    <w:hidden/>
    <w:uiPriority w:val="99"/>
    <w:semiHidden/>
    <w:rsid w:val="003331D7"/>
    <w:pPr>
      <w:spacing w:after="0" w:line="240" w:lineRule="auto"/>
    </w:pPr>
    <w:rPr>
      <w:rFonts w:ascii="Times New Roman" w:eastAsia="Times New Roman" w:hAnsi="Times New Roman" w:cs="Narkisim"/>
      <w:color w:val="000000"/>
      <w:sz w:val="24"/>
      <w:szCs w:val="24"/>
      <w:lang w:eastAsia="he-IL"/>
    </w:rPr>
  </w:style>
  <w:style w:type="table" w:styleId="GridTable1Light-Accent5">
    <w:name w:val="Grid Table 1 Light Accent 5"/>
    <w:basedOn w:val="TableNormal"/>
    <w:uiPriority w:val="46"/>
    <w:rsid w:val="00C7473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4D26F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CC4235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9562A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3A55"/>
    <w:pPr>
      <w:bidi/>
      <w:spacing w:after="0"/>
    </w:pPr>
    <w:rPr>
      <w:rFonts w:ascii="Times New Roman" w:eastAsia="Times New Roman" w:hAnsi="Times New Roman" w:cs="Narkisim"/>
      <w:b/>
      <w:bCs/>
      <w:color w:val="000000"/>
      <w:lang w:eastAsia="he-I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3A55"/>
    <w:rPr>
      <w:rFonts w:ascii="Times New Roman" w:eastAsia="Times New Roman" w:hAnsi="Times New Roman" w:cs="Narkisim"/>
      <w:b/>
      <w:bCs/>
      <w:color w:val="000000"/>
      <w:sz w:val="20"/>
      <w:szCs w:val="20"/>
      <w:lang w:eastAsia="he-I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4235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4235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4235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4235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4235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4235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4235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C4235"/>
    <w:pPr>
      <w:bidi w:val="0"/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CC4235"/>
    <w:pPr>
      <w:bidi w:val="0"/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4235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4235"/>
    <w:pPr>
      <w:numPr>
        <w:ilvl w:val="1"/>
      </w:numPr>
      <w:bidi w:val="0"/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C4235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CC4235"/>
    <w:rPr>
      <w:b/>
      <w:bCs/>
    </w:rPr>
  </w:style>
  <w:style w:type="character" w:styleId="Emphasis">
    <w:name w:val="Emphasis"/>
    <w:basedOn w:val="DefaultParagraphFont"/>
    <w:uiPriority w:val="20"/>
    <w:qFormat/>
    <w:rsid w:val="00CC4235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CC4235"/>
    <w:pPr>
      <w:bidi w:val="0"/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4235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4235"/>
    <w:pPr>
      <w:pBdr>
        <w:left w:val="single" w:sz="18" w:space="12" w:color="5B9BD5" w:themeColor="accent1"/>
      </w:pBdr>
      <w:bidi w:val="0"/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4235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C423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CC423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C4235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C4235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C4235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235"/>
    <w:pPr>
      <w:bidi w:val="0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1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heckexam@technion.ac.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rS\Dropbox%20(Technion%20Dropbox)\Nirs\&#1496;&#1497;&#1508;&#1493;&#1500;%20&#1489;&#1497;&#1495;&#1497;&#1491;&#1493;&#1514;\&#1514;&#1499;&#1504;&#1497;&#1514;%20&#1492;&#1502;&#1510;&#1493;&#1497;&#1504;&#1497;&#1501;\A4\EXCELL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C:\Users\NirS\Dropbox (Technion Dropbox)\Nirs\טיפול ביחידות\תכנית המצוינים\A4\EXCELLA4.dotx</Template>
  <TotalTime>1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Technion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שילה ניר</dc:creator>
  <cp:keywords/>
  <dc:description/>
  <cp:lastModifiedBy>צ'ונטונוב אולגה</cp:lastModifiedBy>
  <cp:revision>3</cp:revision>
  <cp:lastPrinted>2022-11-16T05:58:00Z</cp:lastPrinted>
  <dcterms:created xsi:type="dcterms:W3CDTF">2025-04-09T15:04:00Z</dcterms:created>
  <dcterms:modified xsi:type="dcterms:W3CDTF">2025-04-09T15:05:00Z</dcterms:modified>
</cp:coreProperties>
</file>